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3A54" w:rsidRDefault="00313A54">
      <w:pPr>
        <w:widowControl/>
        <w:autoSpaceDE/>
        <w:autoSpaceDN/>
        <w:adjustRightInd/>
        <w:rPr>
          <w:rFonts w:asciiTheme="minorHAnsi" w:hAnsiTheme="minorHAnsi" w:cs="Calibri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-191770</wp:posOffset>
            </wp:positionV>
            <wp:extent cx="5630392" cy="9277350"/>
            <wp:effectExtent l="0" t="0" r="889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392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 w:cs="Calibri"/>
          <w:sz w:val="22"/>
          <w:szCs w:val="22"/>
        </w:rPr>
        <w:br w:type="page"/>
      </w:r>
    </w:p>
    <w:p w:rsidR="00785C73" w:rsidRPr="00CE0BE2" w:rsidRDefault="00313A54" w:rsidP="00CE0BE2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-365760</wp:posOffset>
            </wp:positionV>
            <wp:extent cx="5676900" cy="9353984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93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5C73" w:rsidRPr="00CE0BE2" w:rsidSect="0009449A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endnotePr>
        <w:numFmt w:val="decimal"/>
      </w:endnotePr>
      <w:pgSz w:w="12240" w:h="15840" w:code="1"/>
      <w:pgMar w:top="720" w:right="1440" w:bottom="360" w:left="2880" w:header="720" w:footer="720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50C3" w:rsidRDefault="001350C3">
      <w:r>
        <w:separator/>
      </w:r>
    </w:p>
  </w:endnote>
  <w:endnote w:type="continuationSeparator" w:id="0">
    <w:p w:rsidR="001350C3" w:rsidRDefault="001350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E0D" w:rsidRDefault="00C41E0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43F8" w:rsidRPr="00B37658" w:rsidRDefault="00C843F8" w:rsidP="00B37658">
    <w:pPr>
      <w:tabs>
        <w:tab w:val="center" w:pos="426"/>
      </w:tabs>
      <w:ind w:left="-2160"/>
      <w:rPr>
        <w:b/>
        <w:bCs/>
        <w:i/>
        <w:smallCaps/>
        <w:sz w:val="19"/>
        <w:szCs w:val="19"/>
      </w:rPr>
    </w:pPr>
    <w:r>
      <w:rPr>
        <w:b/>
        <w:bCs/>
        <w:smallCaps/>
        <w:sz w:val="20"/>
        <w:szCs w:val="20"/>
      </w:rPr>
      <w:tab/>
      <w:t xml:space="preserve">                                                      </w:t>
    </w:r>
    <w:r w:rsidRPr="00F27A52">
      <w:rPr>
        <w:b/>
        <w:bCs/>
        <w:i/>
        <w:smallCaps/>
        <w:sz w:val="19"/>
        <w:szCs w:val="19"/>
      </w:rPr>
      <w:t>Together, we empower all students to believe in themselves, to achieve</w:t>
    </w:r>
    <w:r>
      <w:rPr>
        <w:b/>
        <w:bCs/>
        <w:i/>
        <w:smallCaps/>
        <w:sz w:val="19"/>
        <w:szCs w:val="19"/>
      </w:rPr>
      <w:t>, and to dream</w:t>
    </w:r>
    <w:r w:rsidRPr="00F27A52">
      <w:rPr>
        <w:b/>
        <w:bCs/>
        <w:i/>
        <w:smallCaps/>
        <w:sz w:val="19"/>
        <w:szCs w:val="19"/>
      </w:rPr>
      <w:t>.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E0D" w:rsidRDefault="00C41E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50C3" w:rsidRDefault="001350C3">
      <w:r>
        <w:separator/>
      </w:r>
    </w:p>
  </w:footnote>
  <w:footnote w:type="continuationSeparator" w:id="0">
    <w:p w:rsidR="001350C3" w:rsidRDefault="001350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E0D" w:rsidRDefault="00C41E0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E0D" w:rsidRDefault="00C41E0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41E0D" w:rsidRDefault="00C41E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8679B"/>
    <w:multiLevelType w:val="hybridMultilevel"/>
    <w:tmpl w:val="EB00FB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11851"/>
    <w:multiLevelType w:val="hybridMultilevel"/>
    <w:tmpl w:val="3E7A58B0"/>
    <w:lvl w:ilvl="0" w:tplc="E31C4A3C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853AB0"/>
    <w:multiLevelType w:val="hybridMultilevel"/>
    <w:tmpl w:val="6AF82A7A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52F4067"/>
    <w:multiLevelType w:val="hybridMultilevel"/>
    <w:tmpl w:val="337A3A22"/>
    <w:lvl w:ilvl="0" w:tplc="DB34E39A">
      <w:numFmt w:val="bullet"/>
      <w:lvlText w:val=""/>
      <w:lvlJc w:val="left"/>
      <w:pPr>
        <w:tabs>
          <w:tab w:val="num" w:pos="795"/>
        </w:tabs>
        <w:ind w:left="795" w:hanging="435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772EE6"/>
    <w:multiLevelType w:val="hybridMultilevel"/>
    <w:tmpl w:val="E104DA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72E245B"/>
    <w:multiLevelType w:val="hybridMultilevel"/>
    <w:tmpl w:val="FC3E7E82"/>
    <w:lvl w:ilvl="0" w:tplc="04090001">
      <w:start w:val="1"/>
      <w:numFmt w:val="bullet"/>
      <w:lvlText w:val=""/>
      <w:lvlJc w:val="left"/>
      <w:pPr>
        <w:tabs>
          <w:tab w:val="num" w:pos="1500"/>
        </w:tabs>
        <w:ind w:left="15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" w15:restartNumberingAfterBreak="0">
    <w:nsid w:val="6744561E"/>
    <w:multiLevelType w:val="hybridMultilevel"/>
    <w:tmpl w:val="547452A2"/>
    <w:lvl w:ilvl="0" w:tplc="040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  <w:rPr>
        <w:rFonts w:cs="Times New Roman"/>
      </w:rPr>
    </w:lvl>
  </w:abstractNum>
  <w:abstractNum w:abstractNumId="7" w15:restartNumberingAfterBreak="0">
    <w:nsid w:val="76F85535"/>
    <w:multiLevelType w:val="hybridMultilevel"/>
    <w:tmpl w:val="4ABEE63A"/>
    <w:lvl w:ilvl="0" w:tplc="0409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2"/>
  </w:num>
  <w:num w:numId="4">
    <w:abstractNumId w:val="7"/>
  </w:num>
  <w:num w:numId="5">
    <w:abstractNumId w:val="3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2049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653A"/>
    <w:rsid w:val="00022BD1"/>
    <w:rsid w:val="0003296C"/>
    <w:rsid w:val="00043AC8"/>
    <w:rsid w:val="000516AD"/>
    <w:rsid w:val="0009449A"/>
    <w:rsid w:val="000B0284"/>
    <w:rsid w:val="000C76E3"/>
    <w:rsid w:val="000D653A"/>
    <w:rsid w:val="000E133B"/>
    <w:rsid w:val="000E22E5"/>
    <w:rsid w:val="00101030"/>
    <w:rsid w:val="00103A6F"/>
    <w:rsid w:val="00130076"/>
    <w:rsid w:val="00132C3B"/>
    <w:rsid w:val="001350C3"/>
    <w:rsid w:val="00135BBC"/>
    <w:rsid w:val="0014722A"/>
    <w:rsid w:val="00150C03"/>
    <w:rsid w:val="001B4F40"/>
    <w:rsid w:val="00230D6B"/>
    <w:rsid w:val="00231759"/>
    <w:rsid w:val="00233A6E"/>
    <w:rsid w:val="00243CE1"/>
    <w:rsid w:val="00271707"/>
    <w:rsid w:val="00290FF7"/>
    <w:rsid w:val="002E657C"/>
    <w:rsid w:val="0031023B"/>
    <w:rsid w:val="00313A54"/>
    <w:rsid w:val="00316756"/>
    <w:rsid w:val="003170D5"/>
    <w:rsid w:val="00323D9F"/>
    <w:rsid w:val="003635DE"/>
    <w:rsid w:val="0036506E"/>
    <w:rsid w:val="00367BB6"/>
    <w:rsid w:val="00373AD7"/>
    <w:rsid w:val="0037571E"/>
    <w:rsid w:val="00396331"/>
    <w:rsid w:val="003A7C0F"/>
    <w:rsid w:val="003F695A"/>
    <w:rsid w:val="00414EEB"/>
    <w:rsid w:val="0042762C"/>
    <w:rsid w:val="004366C9"/>
    <w:rsid w:val="004426CC"/>
    <w:rsid w:val="00486B51"/>
    <w:rsid w:val="004A2EE8"/>
    <w:rsid w:val="004A3142"/>
    <w:rsid w:val="004B5B05"/>
    <w:rsid w:val="004C1FE5"/>
    <w:rsid w:val="00510875"/>
    <w:rsid w:val="00530269"/>
    <w:rsid w:val="00544623"/>
    <w:rsid w:val="00551B05"/>
    <w:rsid w:val="0055202C"/>
    <w:rsid w:val="00562843"/>
    <w:rsid w:val="00571811"/>
    <w:rsid w:val="0057582A"/>
    <w:rsid w:val="0058439C"/>
    <w:rsid w:val="00594487"/>
    <w:rsid w:val="005B789D"/>
    <w:rsid w:val="005F6A2F"/>
    <w:rsid w:val="00602E8A"/>
    <w:rsid w:val="00625D2D"/>
    <w:rsid w:val="006940E9"/>
    <w:rsid w:val="006D748E"/>
    <w:rsid w:val="006E50BB"/>
    <w:rsid w:val="006F5E7C"/>
    <w:rsid w:val="00722E4F"/>
    <w:rsid w:val="007666FA"/>
    <w:rsid w:val="0076726B"/>
    <w:rsid w:val="00774470"/>
    <w:rsid w:val="0078149D"/>
    <w:rsid w:val="00785C73"/>
    <w:rsid w:val="007907F7"/>
    <w:rsid w:val="007A1246"/>
    <w:rsid w:val="007B14E3"/>
    <w:rsid w:val="007B7192"/>
    <w:rsid w:val="007C18E6"/>
    <w:rsid w:val="007E0C24"/>
    <w:rsid w:val="007E181E"/>
    <w:rsid w:val="007F3761"/>
    <w:rsid w:val="008133F5"/>
    <w:rsid w:val="00846EF8"/>
    <w:rsid w:val="008816A9"/>
    <w:rsid w:val="008902B7"/>
    <w:rsid w:val="008C3624"/>
    <w:rsid w:val="008D52AB"/>
    <w:rsid w:val="008E165D"/>
    <w:rsid w:val="00905357"/>
    <w:rsid w:val="009151DD"/>
    <w:rsid w:val="00943D32"/>
    <w:rsid w:val="00964B18"/>
    <w:rsid w:val="00967550"/>
    <w:rsid w:val="00975279"/>
    <w:rsid w:val="009A6B15"/>
    <w:rsid w:val="009B059A"/>
    <w:rsid w:val="009B274A"/>
    <w:rsid w:val="009B2938"/>
    <w:rsid w:val="009B2FE7"/>
    <w:rsid w:val="009B7B17"/>
    <w:rsid w:val="009C14EB"/>
    <w:rsid w:val="009D73EC"/>
    <w:rsid w:val="009F35E0"/>
    <w:rsid w:val="00A02EC9"/>
    <w:rsid w:val="00A03C0E"/>
    <w:rsid w:val="00A25BC2"/>
    <w:rsid w:val="00A362DA"/>
    <w:rsid w:val="00A555AE"/>
    <w:rsid w:val="00A77ABF"/>
    <w:rsid w:val="00A8049F"/>
    <w:rsid w:val="00A8751E"/>
    <w:rsid w:val="00A878D1"/>
    <w:rsid w:val="00AB1E81"/>
    <w:rsid w:val="00AB49AD"/>
    <w:rsid w:val="00AD3A54"/>
    <w:rsid w:val="00AF308D"/>
    <w:rsid w:val="00B0001C"/>
    <w:rsid w:val="00B23E06"/>
    <w:rsid w:val="00B37658"/>
    <w:rsid w:val="00B449D6"/>
    <w:rsid w:val="00B568DF"/>
    <w:rsid w:val="00B6278E"/>
    <w:rsid w:val="00B77722"/>
    <w:rsid w:val="00B81B15"/>
    <w:rsid w:val="00B82219"/>
    <w:rsid w:val="00BA52F1"/>
    <w:rsid w:val="00BB34AF"/>
    <w:rsid w:val="00BD2C08"/>
    <w:rsid w:val="00BE456F"/>
    <w:rsid w:val="00BF5A60"/>
    <w:rsid w:val="00C404B5"/>
    <w:rsid w:val="00C41E0D"/>
    <w:rsid w:val="00C42555"/>
    <w:rsid w:val="00C673B7"/>
    <w:rsid w:val="00C75CA4"/>
    <w:rsid w:val="00C843F8"/>
    <w:rsid w:val="00C955CC"/>
    <w:rsid w:val="00CB62BA"/>
    <w:rsid w:val="00CC56FE"/>
    <w:rsid w:val="00CE0BE2"/>
    <w:rsid w:val="00CE40A5"/>
    <w:rsid w:val="00CF17D3"/>
    <w:rsid w:val="00CF5EA0"/>
    <w:rsid w:val="00D06A5F"/>
    <w:rsid w:val="00D405DD"/>
    <w:rsid w:val="00D80ECA"/>
    <w:rsid w:val="00D830D3"/>
    <w:rsid w:val="00D85D89"/>
    <w:rsid w:val="00DB192E"/>
    <w:rsid w:val="00DB6388"/>
    <w:rsid w:val="00DD2237"/>
    <w:rsid w:val="00DE5750"/>
    <w:rsid w:val="00DF75DD"/>
    <w:rsid w:val="00E24527"/>
    <w:rsid w:val="00E5594C"/>
    <w:rsid w:val="00E64EB6"/>
    <w:rsid w:val="00EA18E7"/>
    <w:rsid w:val="00EB6C12"/>
    <w:rsid w:val="00EB78C9"/>
    <w:rsid w:val="00EC297F"/>
    <w:rsid w:val="00EC388D"/>
    <w:rsid w:val="00EE1348"/>
    <w:rsid w:val="00EE7D2D"/>
    <w:rsid w:val="00EF3EC8"/>
    <w:rsid w:val="00F160B2"/>
    <w:rsid w:val="00F207E6"/>
    <w:rsid w:val="00F22074"/>
    <w:rsid w:val="00F27A52"/>
    <w:rsid w:val="00F36CFB"/>
    <w:rsid w:val="00F42EC8"/>
    <w:rsid w:val="00F5527C"/>
    <w:rsid w:val="00F94BC5"/>
    <w:rsid w:val="00FA708E"/>
    <w:rsid w:val="00FA734D"/>
    <w:rsid w:val="00FB5453"/>
    <w:rsid w:val="00FB6978"/>
    <w:rsid w:val="00FE2480"/>
    <w:rsid w:val="00FE4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1E43B79-FFEB-460C-A2EE-333660810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B638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semiHidden/>
    <w:rsid w:val="00DB6388"/>
  </w:style>
  <w:style w:type="character" w:customStyle="1" w:styleId="Hypertext">
    <w:name w:val="Hypertext"/>
    <w:uiPriority w:val="99"/>
    <w:rsid w:val="00DB6388"/>
    <w:rPr>
      <w:color w:val="0000FF"/>
      <w:u w:val="single"/>
    </w:rPr>
  </w:style>
  <w:style w:type="character" w:styleId="Hyperlink">
    <w:name w:val="Hyperlink"/>
    <w:basedOn w:val="DefaultParagraphFont"/>
    <w:uiPriority w:val="99"/>
    <w:rsid w:val="008E165D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rsid w:val="009D73EC"/>
    <w:rPr>
      <w:rFonts w:cs="Times New Roman"/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rsid w:val="00CE40A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D08"/>
    <w:rPr>
      <w:sz w:val="0"/>
      <w:szCs w:val="0"/>
    </w:rPr>
  </w:style>
  <w:style w:type="table" w:styleId="TableGrid">
    <w:name w:val="Table Grid"/>
    <w:basedOn w:val="TableNormal"/>
    <w:uiPriority w:val="39"/>
    <w:rsid w:val="007E181E"/>
    <w:pPr>
      <w:widowControl w:val="0"/>
      <w:autoSpaceDE w:val="0"/>
      <w:autoSpaceDN w:val="0"/>
      <w:adjustRightInd w:val="0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B7B1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7B17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B7B1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7B17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A878D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D748E"/>
    <w:pPr>
      <w:widowControl/>
      <w:autoSpaceDE/>
      <w:autoSpaceDN/>
      <w:adjustRightInd/>
      <w:spacing w:before="100" w:beforeAutospacing="1" w:after="100" w:afterAutospacing="1"/>
    </w:pPr>
    <w:rPr>
      <w:lang w:val="en-CA" w:eastAsia="en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ancy.taggart\AppData\Local\Chemistry%20Add-in%20for%20Word\Chemistry%20Gallery\Chem4Wor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AAEAAAD/////AQAAAAAAAAAMAgAAAEVDaGVtNFdvcmQuQ29yZSwgVmVyc2lvbj0xLjUuMC4wLCBDdWx0dXJlPW5ldXRyYWwsIFB1YmxpY0tleVRva2VuPW51bGwHAQAAAAABAAAAAAAAAAQgQ2hlbTRXb3JkLkNvcmUuQ29udHJvbFByb3BlcnRpZXMCAAAACw==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A8FFED8F-2059-4286-BA9E-CF824DE0C995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Chem4Word.dotx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rrdsb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rrdsb</dc:creator>
  <cp:lastModifiedBy>Andrew Harris</cp:lastModifiedBy>
  <cp:revision>3</cp:revision>
  <cp:lastPrinted>2019-09-06T19:42:00Z</cp:lastPrinted>
  <dcterms:created xsi:type="dcterms:W3CDTF">2019-11-20T22:29:00Z</dcterms:created>
  <dcterms:modified xsi:type="dcterms:W3CDTF">2019-11-20T22:29:00Z</dcterms:modified>
</cp:coreProperties>
</file>